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D3D" w:rsidRDefault="00D85D3D">
      <w:pPr>
        <w:pStyle w:val="Hauptb"/>
        <w:widowControl/>
        <w:jc w:val="center"/>
        <w:rPr>
          <w:sz w:val="26"/>
        </w:rPr>
      </w:pPr>
      <w:bookmarkStart w:id="0" w:name="_GoBack"/>
      <w:bookmarkEnd w:id="0"/>
    </w:p>
    <w:p w:rsidR="00D85D3D" w:rsidRDefault="00D85D3D">
      <w:pPr>
        <w:pStyle w:val="Hauptb"/>
        <w:widowControl/>
        <w:spacing w:before="120"/>
        <w:jc w:val="center"/>
        <w:rPr>
          <w:sz w:val="26"/>
        </w:rPr>
      </w:pPr>
      <w:r>
        <w:rPr>
          <w:sz w:val="26"/>
        </w:rPr>
        <w:t>Änderungsverfahren</w:t>
      </w:r>
    </w:p>
    <w:p w:rsidR="00D85D3D" w:rsidRDefault="00D85D3D" w:rsidP="00D50E5F">
      <w:pPr>
        <w:ind w:left="0"/>
        <w:jc w:val="center"/>
        <w:rPr>
          <w:sz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5670"/>
      </w:tblGrid>
      <w:tr w:rsidR="00D85D3D">
        <w:trPr>
          <w:cantSplit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D85D3D">
            <w:pPr>
              <w:tabs>
                <w:tab w:val="left" w:pos="3828"/>
              </w:tabs>
              <w:spacing w:after="20"/>
              <w:ind w:left="0"/>
              <w:jc w:val="left"/>
              <w:rPr>
                <w:b/>
              </w:rPr>
            </w:pPr>
            <w:r>
              <w:rPr>
                <w:b/>
              </w:rPr>
              <w:t>Auftraggeber: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5D3D" w:rsidRDefault="001A351E">
            <w:pPr>
              <w:tabs>
                <w:tab w:val="left" w:pos="3828"/>
              </w:tabs>
              <w:spacing w:after="20"/>
              <w:ind w:left="-70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" w:name="Text84"/>
            <w:r w:rsidR="00D85D3D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"/>
          </w:p>
        </w:tc>
      </w:tr>
      <w:tr w:rsidR="00D85D3D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D85D3D">
            <w:pPr>
              <w:tabs>
                <w:tab w:val="left" w:pos="3828"/>
              </w:tabs>
              <w:spacing w:after="20"/>
              <w:ind w:left="0"/>
              <w:jc w:val="left"/>
              <w:rPr>
                <w:b/>
              </w:rPr>
            </w:pPr>
            <w:r>
              <w:rPr>
                <w:b/>
              </w:rPr>
              <w:t>Vertragsnummer/Kennung Auftraggeber: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1A351E">
            <w:pPr>
              <w:tabs>
                <w:tab w:val="left" w:pos="3828"/>
              </w:tabs>
              <w:spacing w:after="20"/>
              <w:ind w:left="-70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2" w:name="Text85"/>
            <w:r w:rsidR="00D85D3D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</w:tc>
      </w:tr>
      <w:tr w:rsidR="00D85D3D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D85D3D">
            <w:pPr>
              <w:tabs>
                <w:tab w:val="left" w:pos="3828"/>
              </w:tabs>
              <w:spacing w:before="120" w:after="20"/>
              <w:ind w:left="0"/>
              <w:jc w:val="left"/>
              <w:rPr>
                <w:b/>
              </w:rPr>
            </w:pPr>
            <w:r>
              <w:rPr>
                <w:b/>
              </w:rPr>
              <w:t>Auftragnehmer: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5D3D" w:rsidRDefault="001A351E">
            <w:pPr>
              <w:tabs>
                <w:tab w:val="left" w:pos="3828"/>
              </w:tabs>
              <w:spacing w:before="120" w:after="20"/>
              <w:ind w:left="-70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3" w:name="Text86"/>
            <w:r w:rsidR="00D85D3D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3"/>
          </w:p>
        </w:tc>
      </w:tr>
      <w:tr w:rsidR="00D85D3D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D85D3D">
            <w:pPr>
              <w:tabs>
                <w:tab w:val="left" w:pos="3828"/>
              </w:tabs>
              <w:spacing w:after="20"/>
              <w:ind w:left="0"/>
              <w:jc w:val="left"/>
              <w:rPr>
                <w:b/>
              </w:rPr>
            </w:pPr>
            <w:r>
              <w:rPr>
                <w:b/>
              </w:rPr>
              <w:t>Vertragsnummer/Kennung Auftragnehmer: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5D3D" w:rsidRDefault="001A351E">
            <w:pPr>
              <w:tabs>
                <w:tab w:val="left" w:pos="3828"/>
              </w:tabs>
              <w:spacing w:after="20"/>
              <w:ind w:left="-70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4" w:name="Text87"/>
            <w:r w:rsidR="00D85D3D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"/>
          </w:p>
        </w:tc>
      </w:tr>
      <w:tr w:rsidR="00D85D3D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D85D3D">
            <w:pPr>
              <w:tabs>
                <w:tab w:val="left" w:pos="3828"/>
              </w:tabs>
              <w:spacing w:before="120" w:after="0"/>
              <w:ind w:left="0"/>
              <w:jc w:val="left"/>
              <w:rPr>
                <w:b/>
              </w:rPr>
            </w:pPr>
            <w:r>
              <w:rPr>
                <w:b/>
              </w:rPr>
              <w:t>Änderungsverfahren Nummer: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right w:val="nil"/>
            </w:tcBorders>
          </w:tcPr>
          <w:p w:rsidR="00D85D3D" w:rsidRDefault="001A351E">
            <w:pPr>
              <w:tabs>
                <w:tab w:val="left" w:pos="3828"/>
              </w:tabs>
              <w:spacing w:before="120" w:after="0"/>
              <w:ind w:left="-68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D85D3D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112C62" w:rsidRDefault="00112C62">
      <w:pPr>
        <w:widowControl/>
        <w:tabs>
          <w:tab w:val="left" w:pos="3828"/>
        </w:tabs>
        <w:ind w:left="3828" w:hanging="3828"/>
        <w:rPr>
          <w:b/>
        </w:rPr>
      </w:pPr>
    </w:p>
    <w:tbl>
      <w:tblPr>
        <w:tblW w:w="9747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112C62" w:rsidRPr="00AD65E0" w:rsidTr="00AD65E0">
        <w:trPr>
          <w:trHeight w:val="2547"/>
        </w:trPr>
        <w:tc>
          <w:tcPr>
            <w:tcW w:w="9747" w:type="dxa"/>
            <w:shd w:val="clear" w:color="auto" w:fill="auto"/>
          </w:tcPr>
          <w:p w:rsidR="00112C62" w:rsidRPr="00AD65E0" w:rsidRDefault="00112C62" w:rsidP="00AD65E0">
            <w:pPr>
              <w:widowControl/>
              <w:tabs>
                <w:tab w:val="left" w:pos="5812"/>
              </w:tabs>
              <w:spacing w:before="120"/>
              <w:ind w:left="425" w:hanging="425"/>
              <w:rPr>
                <w:b/>
              </w:rPr>
            </w:pPr>
            <w:r w:rsidRPr="00AD65E0">
              <w:rPr>
                <w:b/>
              </w:rPr>
              <w:t>1</w:t>
            </w:r>
            <w:r w:rsidRPr="00AD65E0">
              <w:rPr>
                <w:b/>
              </w:rPr>
              <w:tab/>
            </w:r>
            <w:r w:rsidRPr="004C3642">
              <w:rPr>
                <w:b/>
                <w:szCs w:val="18"/>
              </w:rPr>
              <w:t xml:space="preserve">Auftraggeber </w:t>
            </w:r>
            <w:r w:rsidR="003A2BAE" w:rsidRPr="004C3642">
              <w:rPr>
                <w:b/>
                <w:szCs w:val="18"/>
              </w:rPr>
              <w:t>verlangt folgende</w:t>
            </w:r>
            <w:r w:rsidR="003A2BAE" w:rsidRPr="00656FB5">
              <w:rPr>
                <w:b/>
                <w:szCs w:val="18"/>
              </w:rPr>
              <w:t xml:space="preserve"> </w:t>
            </w:r>
            <w:r w:rsidRPr="004C3642">
              <w:rPr>
                <w:b/>
                <w:szCs w:val="18"/>
              </w:rPr>
              <w:t>Änderungen des Leistungsumfanges</w:t>
            </w:r>
            <w:r w:rsidR="004C3642" w:rsidRPr="004C3642">
              <w:rPr>
                <w:b/>
                <w:szCs w:val="18"/>
              </w:rPr>
              <w:t xml:space="preserve"> </w:t>
            </w:r>
            <w:r w:rsidR="004C3642" w:rsidRPr="00795A66">
              <w:rPr>
                <w:b/>
                <w:szCs w:val="18"/>
              </w:rPr>
              <w:t>(Change Request)</w:t>
            </w:r>
            <w:r w:rsidRPr="00AD65E0">
              <w:rPr>
                <w:b/>
              </w:rPr>
              <w:tab/>
            </w:r>
            <w:r>
              <w:t>(detailliert)</w:t>
            </w:r>
          </w:p>
          <w:tbl>
            <w:tblPr>
              <w:tblW w:w="0" w:type="auto"/>
              <w:tblInd w:w="49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852"/>
            </w:tblGrid>
            <w:tr w:rsidR="00112C62">
              <w:trPr>
                <w:trHeight w:val="1200"/>
              </w:trPr>
              <w:tc>
                <w:tcPr>
                  <w:tcW w:w="8852" w:type="dxa"/>
                </w:tcPr>
                <w:p w:rsidR="00112C62" w:rsidRDefault="001A351E" w:rsidP="00112C62">
                  <w:pPr>
                    <w:widowControl/>
                    <w:spacing w:after="0"/>
                    <w:ind w:left="0"/>
                  </w:pPr>
                  <w:r>
                    <w:fldChar w:fldCharType="begin">
                      <w:ffData>
                        <w:name w:val="Text116"/>
                        <w:enabled/>
                        <w:calcOnExit w:val="0"/>
                        <w:textInput/>
                      </w:ffData>
                    </w:fldChar>
                  </w:r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:rsidR="00112C62" w:rsidRDefault="00112C62" w:rsidP="00AD65E0">
            <w:pPr>
              <w:widowControl/>
              <w:spacing w:before="120" w:after="0"/>
              <w:ind w:left="425"/>
            </w:pPr>
          </w:p>
          <w:tbl>
            <w:tblPr>
              <w:tblW w:w="0" w:type="auto"/>
              <w:tblInd w:w="497" w:type="dxa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2289"/>
              <w:gridCol w:w="351"/>
              <w:gridCol w:w="1711"/>
              <w:gridCol w:w="515"/>
              <w:gridCol w:w="4168"/>
            </w:tblGrid>
            <w:tr w:rsidR="00112C62">
              <w:tc>
                <w:tcPr>
                  <w:tcW w:w="2338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6"/>
                        <w:enabled/>
                        <w:calcOnExit w:val="0"/>
                        <w:textInput/>
                      </w:ffData>
                    </w:fldChar>
                  </w:r>
                  <w:bookmarkStart w:id="5" w:name="Text116"/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5"/>
                </w:p>
              </w:tc>
              <w:tc>
                <w:tcPr>
                  <w:tcW w:w="355" w:type="dxa"/>
                </w:tcPr>
                <w:p w:rsidR="00112C62" w:rsidRDefault="00112C62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0"/>
                  </w:pPr>
                  <w:r>
                    <w:t>,</w:t>
                  </w:r>
                </w:p>
              </w:tc>
              <w:tc>
                <w:tcPr>
                  <w:tcW w:w="1743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7"/>
                        <w:enabled/>
                        <w:calcOnExit w:val="0"/>
                        <w:textInput/>
                      </w:ffData>
                    </w:fldChar>
                  </w:r>
                  <w:bookmarkStart w:id="6" w:name="Text117"/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6"/>
                </w:p>
              </w:tc>
              <w:tc>
                <w:tcPr>
                  <w:tcW w:w="525" w:type="dxa"/>
                </w:tcPr>
                <w:p w:rsidR="00112C62" w:rsidRDefault="00112C62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0"/>
                  </w:pPr>
                </w:p>
              </w:tc>
              <w:tc>
                <w:tcPr>
                  <w:tcW w:w="4255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113"/>
                  </w:pPr>
                  <w:r>
                    <w:fldChar w:fldCharType="begin">
                      <w:ffData>
                        <w:name w:val="Text118"/>
                        <w:enabled/>
                        <w:calcOnExit w:val="0"/>
                        <w:textInput/>
                      </w:ffData>
                    </w:fldChar>
                  </w:r>
                  <w:bookmarkStart w:id="7" w:name="Text118"/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7"/>
                </w:p>
              </w:tc>
            </w:tr>
            <w:tr w:rsidR="00112C62">
              <w:tc>
                <w:tcPr>
                  <w:tcW w:w="2338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Ort</w:t>
                  </w:r>
                </w:p>
              </w:tc>
              <w:tc>
                <w:tcPr>
                  <w:tcW w:w="355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1743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Datum</w:t>
                  </w:r>
                </w:p>
              </w:tc>
              <w:tc>
                <w:tcPr>
                  <w:tcW w:w="525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4255" w:type="dxa"/>
                </w:tcPr>
                <w:p w:rsidR="00112C62" w:rsidRDefault="00112C62" w:rsidP="003A2BAE">
                  <w:pPr>
                    <w:widowControl/>
                    <w:spacing w:after="0" w:line="200" w:lineRule="exact"/>
                    <w:ind w:left="-71"/>
                  </w:pPr>
                  <w:r>
                    <w:t xml:space="preserve">Unterschrift Auftraggeber </w:t>
                  </w:r>
                  <w:r>
                    <w:rPr>
                      <w:sz w:val="14"/>
                    </w:rPr>
                    <w:t>(Name in Druckschrift)</w:t>
                  </w:r>
                </w:p>
              </w:tc>
            </w:tr>
          </w:tbl>
          <w:p w:rsidR="00112C62" w:rsidRPr="00AD65E0" w:rsidRDefault="00112C62" w:rsidP="00AD65E0">
            <w:pPr>
              <w:widowControl/>
              <w:tabs>
                <w:tab w:val="left" w:pos="5812"/>
              </w:tabs>
              <w:spacing w:before="120"/>
              <w:ind w:left="0"/>
              <w:rPr>
                <w:b/>
              </w:rPr>
            </w:pPr>
          </w:p>
        </w:tc>
      </w:tr>
    </w:tbl>
    <w:p w:rsidR="00112C62" w:rsidRDefault="00112C62">
      <w:pPr>
        <w:widowControl/>
        <w:tabs>
          <w:tab w:val="left" w:pos="5812"/>
        </w:tabs>
        <w:spacing w:before="120"/>
        <w:ind w:left="425" w:hanging="425"/>
        <w:rPr>
          <w:b/>
        </w:rPr>
      </w:pPr>
    </w:p>
    <w:tbl>
      <w:tblPr>
        <w:tblW w:w="0" w:type="auto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1E0" w:firstRow="1" w:lastRow="1" w:firstColumn="1" w:lastColumn="1" w:noHBand="0" w:noVBand="0"/>
      </w:tblPr>
      <w:tblGrid>
        <w:gridCol w:w="9779"/>
      </w:tblGrid>
      <w:tr w:rsidR="00112C62" w:rsidRPr="00AD65E0" w:rsidTr="00AD65E0">
        <w:tc>
          <w:tcPr>
            <w:tcW w:w="9779" w:type="dxa"/>
            <w:shd w:val="clear" w:color="auto" w:fill="auto"/>
          </w:tcPr>
          <w:p w:rsidR="00112C62" w:rsidRPr="00AD65E0" w:rsidRDefault="00112C62" w:rsidP="00AD65E0">
            <w:pPr>
              <w:pStyle w:val="Beschriftung"/>
              <w:widowControl/>
              <w:tabs>
                <w:tab w:val="clear" w:pos="4914"/>
                <w:tab w:val="left" w:pos="4253"/>
              </w:tabs>
              <w:spacing w:before="60"/>
              <w:ind w:left="425" w:hanging="425"/>
              <w:jc w:val="both"/>
              <w:rPr>
                <w:sz w:val="18"/>
              </w:rPr>
            </w:pPr>
            <w:r w:rsidRPr="00AD65E0">
              <w:rPr>
                <w:sz w:val="18"/>
              </w:rPr>
              <w:t>2</w:t>
            </w:r>
            <w:r w:rsidRPr="00AD65E0">
              <w:rPr>
                <w:sz w:val="18"/>
              </w:rPr>
              <w:tab/>
              <w:t>Auftragnehmer prüft Änderungsverlangen</w:t>
            </w:r>
            <w:r w:rsidRPr="00AD65E0">
              <w:rPr>
                <w:sz w:val="18"/>
              </w:rPr>
              <w:tab/>
            </w:r>
            <w:r w:rsidRPr="00AD65E0">
              <w:rPr>
                <w:b w:val="0"/>
                <w:sz w:val="18"/>
              </w:rPr>
              <w:t>(innerhalb angemessener Frist)</w:t>
            </w:r>
          </w:p>
          <w:bookmarkStart w:id="8" w:name="Kontrollkästchen6"/>
          <w:p w:rsidR="00112C62" w:rsidRDefault="001A351E" w:rsidP="00AD65E0">
            <w:pPr>
              <w:widowControl/>
              <w:tabs>
                <w:tab w:val="left" w:pos="1276"/>
                <w:tab w:val="left" w:pos="1843"/>
                <w:tab w:val="left" w:pos="2268"/>
              </w:tabs>
              <w:spacing w:before="120" w:after="0"/>
              <w:ind w:left="851" w:hanging="425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C62">
              <w:instrText xml:space="preserve">FORMCHECKBOX </w:instrText>
            </w:r>
            <w:r w:rsidR="009B77C8">
              <w:fldChar w:fldCharType="separate"/>
            </w:r>
            <w:r>
              <w:fldChar w:fldCharType="end"/>
            </w:r>
            <w:bookmarkEnd w:id="8"/>
            <w:r w:rsidR="00112C62">
              <w:tab/>
              <w:t xml:space="preserve">Der Auftragnehmer lehnt </w:t>
            </w:r>
            <w:r w:rsidR="003A2BAE">
              <w:t>das Änderungsverlangen</w:t>
            </w:r>
            <w:r w:rsidR="00112C62">
              <w:t xml:space="preserve"> ab, weil </w:t>
            </w:r>
            <w:r w:rsidR="003A2BAE">
              <w:t>es</w:t>
            </w:r>
            <w:r w:rsidR="00112C62">
              <w:t xml:space="preserve"> für den Auftragnehmer unzumutbar ist.</w:t>
            </w:r>
          </w:p>
          <w:p w:rsidR="00112C62" w:rsidRPr="00AD65E0" w:rsidRDefault="00112C62" w:rsidP="00AD65E0">
            <w:pPr>
              <w:widowControl/>
              <w:spacing w:before="20" w:after="120"/>
              <w:ind w:left="1276" w:firstLine="1"/>
              <w:rPr>
                <w:u w:val="single"/>
              </w:rPr>
            </w:pPr>
            <w:r>
              <w:t xml:space="preserve">Wesentliche Gründe: </w:t>
            </w:r>
            <w:r w:rsidR="001A351E" w:rsidRPr="00AD65E0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65E0">
              <w:rPr>
                <w:u w:val="single"/>
              </w:rPr>
              <w:instrText xml:space="preserve">FORMTEXT </w:instrText>
            </w:r>
            <w:r w:rsidR="001A351E" w:rsidRPr="00AD65E0">
              <w:rPr>
                <w:u w:val="single"/>
              </w:rPr>
            </w:r>
            <w:r w:rsidR="001A351E" w:rsidRPr="00AD65E0">
              <w:rPr>
                <w:u w:val="single"/>
              </w:rPr>
              <w:fldChar w:fldCharType="separate"/>
            </w:r>
            <w:r w:rsidRPr="00AD65E0">
              <w:rPr>
                <w:noProof/>
                <w:u w:val="single"/>
              </w:rPr>
              <w:t> </w:t>
            </w:r>
            <w:r w:rsidRPr="00AD65E0">
              <w:rPr>
                <w:noProof/>
                <w:u w:val="single"/>
              </w:rPr>
              <w:t> </w:t>
            </w:r>
            <w:r w:rsidRPr="00AD65E0">
              <w:rPr>
                <w:noProof/>
                <w:u w:val="single"/>
              </w:rPr>
              <w:t> </w:t>
            </w:r>
            <w:r w:rsidRPr="00AD65E0">
              <w:rPr>
                <w:noProof/>
                <w:u w:val="single"/>
              </w:rPr>
              <w:t> </w:t>
            </w:r>
            <w:r w:rsidRPr="00AD65E0">
              <w:rPr>
                <w:noProof/>
                <w:u w:val="single"/>
              </w:rPr>
              <w:t> </w:t>
            </w:r>
            <w:r w:rsidR="001A351E" w:rsidRPr="00AD65E0">
              <w:rPr>
                <w:u w:val="single"/>
              </w:rPr>
              <w:fldChar w:fldCharType="end"/>
            </w:r>
          </w:p>
          <w:p w:rsidR="00112C62" w:rsidRDefault="00112C62" w:rsidP="00AD65E0">
            <w:pPr>
              <w:pStyle w:val="Textkrper-Einzug2"/>
              <w:ind w:left="851"/>
              <w:jc w:val="both"/>
            </w:pPr>
            <w:r>
              <w:t xml:space="preserve">Das Änderungsverfahren ist </w:t>
            </w:r>
            <w:r w:rsidR="003A2BAE">
              <w:t xml:space="preserve">aus Sicht des Auftragnehmers </w:t>
            </w:r>
            <w:r>
              <w:t xml:space="preserve">beendet. </w:t>
            </w:r>
          </w:p>
          <w:p w:rsidR="00112C62" w:rsidRDefault="00112C62" w:rsidP="00AD65E0">
            <w:pPr>
              <w:pStyle w:val="Textkrper-Einzug2"/>
              <w:ind w:left="851"/>
              <w:jc w:val="both"/>
            </w:pPr>
          </w:p>
          <w:p w:rsidR="00112C62" w:rsidRDefault="001A351E" w:rsidP="00AD65E0">
            <w:pPr>
              <w:widowControl/>
              <w:spacing w:before="120"/>
              <w:ind w:left="851" w:hanging="431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C62">
              <w:instrText xml:space="preserve">FORMCHECKBOX </w:instrText>
            </w:r>
            <w:r w:rsidR="009B77C8">
              <w:fldChar w:fldCharType="separate"/>
            </w:r>
            <w:r>
              <w:fldChar w:fldCharType="end"/>
            </w:r>
            <w:r w:rsidR="00112C62">
              <w:t xml:space="preserve"> </w:t>
            </w:r>
            <w:r w:rsidR="00771B32">
              <w:tab/>
            </w:r>
            <w:r w:rsidR="00112C62">
              <w:t>Der Auftragnehmer lehnt d</w:t>
            </w:r>
            <w:r w:rsidR="003A2BAE">
              <w:t>as</w:t>
            </w:r>
            <w:r w:rsidR="00112C62">
              <w:t xml:space="preserve"> Änderung</w:t>
            </w:r>
            <w:r w:rsidR="003A2BAE">
              <w:t>sverlangen</w:t>
            </w:r>
            <w:r w:rsidR="00112C62">
              <w:t xml:space="preserve"> nicht ab.</w:t>
            </w:r>
          </w:p>
          <w:p w:rsidR="00112C62" w:rsidRDefault="001A351E" w:rsidP="00AD65E0">
            <w:pPr>
              <w:widowControl/>
              <w:spacing w:before="60"/>
              <w:ind w:left="1843" w:hanging="567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C62">
              <w:instrText xml:space="preserve">FORMCHECKBOX </w:instrText>
            </w:r>
            <w:r w:rsidR="009B77C8">
              <w:fldChar w:fldCharType="separate"/>
            </w:r>
            <w:r>
              <w:fldChar w:fldCharType="end"/>
            </w:r>
            <w:r w:rsidR="00112C62">
              <w:tab/>
              <w:t xml:space="preserve">Die </w:t>
            </w:r>
            <w:r w:rsidR="003A2BAE">
              <w:t xml:space="preserve">verlangte </w:t>
            </w:r>
            <w:r w:rsidR="00112C62">
              <w:t xml:space="preserve">Änderung hat keine Auswirkungen auf Leistungszeitraum, Termine und Vergütung und Ziele des EVB-IT </w:t>
            </w:r>
            <w:r w:rsidR="00D50E5F">
              <w:t>Dienst</w:t>
            </w:r>
            <w:r w:rsidR="00112C62">
              <w:t>vertrag</w:t>
            </w:r>
            <w:r w:rsidR="004F01F3">
              <w:t>es</w:t>
            </w:r>
            <w:r w:rsidR="00112C62">
              <w:t xml:space="preserve">. </w:t>
            </w:r>
            <w:r w:rsidR="004F01F3">
              <w:t>Der Auftragnehmer beginnt unverzüglich mit der Umse</w:t>
            </w:r>
            <w:r w:rsidR="004F01F3">
              <w:t>t</w:t>
            </w:r>
            <w:r w:rsidR="004F01F3">
              <w:t>zung des Änderungsverlangens</w:t>
            </w:r>
            <w:r w:rsidR="00112C62">
              <w:t>.</w:t>
            </w:r>
          </w:p>
          <w:p w:rsidR="00112C62" w:rsidRDefault="001A351E" w:rsidP="00AD65E0">
            <w:pPr>
              <w:widowControl/>
              <w:spacing w:before="60" w:after="0"/>
              <w:ind w:left="1843" w:hanging="567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C62">
              <w:instrText xml:space="preserve">FORMCHECKBOX </w:instrText>
            </w:r>
            <w:r w:rsidR="009B77C8">
              <w:fldChar w:fldCharType="separate"/>
            </w:r>
            <w:r>
              <w:fldChar w:fldCharType="end"/>
            </w:r>
            <w:r w:rsidR="00112C62">
              <w:tab/>
              <w:t xml:space="preserve">Die beantragte Änderung hat Auswirkungen auf Leistungszeitraum und/oder Termine und/oder  Vergütung und/oder Ziele des EVB-IT </w:t>
            </w:r>
            <w:r w:rsidR="00D50E5F">
              <w:t>Dienst</w:t>
            </w:r>
            <w:r w:rsidR="00112C62">
              <w:t>vertrages.</w:t>
            </w:r>
          </w:p>
          <w:p w:rsidR="00112C62" w:rsidRDefault="00112C62" w:rsidP="00AD65E0">
            <w:pPr>
              <w:pStyle w:val="Textkrper-Einzug2"/>
              <w:tabs>
                <w:tab w:val="left" w:pos="851"/>
              </w:tabs>
              <w:ind w:left="708" w:hanging="288"/>
              <w:jc w:val="both"/>
            </w:pPr>
          </w:p>
          <w:p w:rsidR="00112C62" w:rsidRDefault="001A351E" w:rsidP="00795A66">
            <w:pPr>
              <w:widowControl/>
              <w:spacing w:before="60" w:after="0"/>
              <w:ind w:left="2268" w:hanging="425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C62">
              <w:instrText xml:space="preserve">FORMCHECKBOX </w:instrText>
            </w:r>
            <w:r w:rsidR="009B77C8">
              <w:fldChar w:fldCharType="separate"/>
            </w:r>
            <w:r>
              <w:fldChar w:fldCharType="end"/>
            </w:r>
            <w:r w:rsidR="00112C62">
              <w:tab/>
              <w:t>Der Auftragnehmer weist den Auftraggeber auf folgende Auswirkungen des Änderungsve</w:t>
            </w:r>
            <w:r w:rsidR="00112C62">
              <w:t>r</w:t>
            </w:r>
            <w:r w:rsidR="00112C62">
              <w:t>langens hin</w:t>
            </w:r>
            <w:r w:rsidR="00656FB5">
              <w:t>:</w:t>
            </w:r>
            <w:r w:rsidR="00112C62">
              <w:t xml:space="preserve"> </w:t>
            </w:r>
            <w:r w:rsidRPr="00AD65E0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12C62" w:rsidRPr="00AD65E0">
              <w:rPr>
                <w:u w:val="single"/>
              </w:rPr>
              <w:instrText xml:space="preserve">FORMTEXT </w:instrText>
            </w:r>
            <w:r w:rsidRPr="00AD65E0">
              <w:rPr>
                <w:u w:val="single"/>
              </w:rPr>
            </w:r>
            <w:r w:rsidRPr="00AD65E0">
              <w:rPr>
                <w:u w:val="single"/>
              </w:rPr>
              <w:fldChar w:fldCharType="separate"/>
            </w:r>
            <w:r w:rsidR="00112C62" w:rsidRPr="00AD65E0">
              <w:rPr>
                <w:u w:val="single"/>
              </w:rPr>
              <w:t> </w:t>
            </w:r>
            <w:r w:rsidR="00112C62" w:rsidRPr="00AD65E0">
              <w:rPr>
                <w:u w:val="single"/>
              </w:rPr>
              <w:t> </w:t>
            </w:r>
            <w:r w:rsidR="00112C62" w:rsidRPr="00AD65E0">
              <w:rPr>
                <w:u w:val="single"/>
              </w:rPr>
              <w:t> </w:t>
            </w:r>
            <w:r w:rsidR="00112C62" w:rsidRPr="00AD65E0">
              <w:rPr>
                <w:u w:val="single"/>
              </w:rPr>
              <w:t> </w:t>
            </w:r>
            <w:r w:rsidR="00112C62" w:rsidRPr="00AD65E0">
              <w:rPr>
                <w:u w:val="single"/>
              </w:rPr>
              <w:t> </w:t>
            </w:r>
            <w:r w:rsidRPr="00AD65E0">
              <w:rPr>
                <w:u w:val="single"/>
              </w:rPr>
              <w:fldChar w:fldCharType="end"/>
            </w:r>
            <w:r w:rsidR="00D50E5F" w:rsidRPr="00D50E5F">
              <w:tab/>
            </w:r>
            <w:r w:rsidR="00112C62">
              <w:t xml:space="preserve"> </w:t>
            </w:r>
            <w:r w:rsidR="00656FB5">
              <w:br/>
            </w:r>
            <w:r w:rsidR="00656FB5">
              <w:br/>
            </w:r>
            <w:r w:rsidR="00112C62">
              <w:t xml:space="preserve">und legt diese in folgendem </w:t>
            </w:r>
            <w:r w:rsidR="00A40C93">
              <w:t>Änderung</w:t>
            </w:r>
            <w:r w:rsidR="009E70AD">
              <w:t>sa</w:t>
            </w:r>
            <w:r w:rsidR="00112C62">
              <w:t>ngebot dar:</w:t>
            </w:r>
          </w:p>
          <w:tbl>
            <w:tblPr>
              <w:tblW w:w="0" w:type="auto"/>
              <w:tblInd w:w="2263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91"/>
              <w:gridCol w:w="5197"/>
            </w:tblGrid>
            <w:tr w:rsidR="00112C62" w:rsidTr="00795A66">
              <w:tc>
                <w:tcPr>
                  <w:tcW w:w="1891" w:type="dxa"/>
                </w:tcPr>
                <w:p w:rsidR="00112C62" w:rsidRDefault="00112C62" w:rsidP="003012DB">
                  <w:pPr>
                    <w:widowControl/>
                    <w:spacing w:before="40" w:after="0"/>
                    <w:ind w:left="-68"/>
                  </w:pPr>
                  <w:r>
                    <w:t>Angebotsbindefrist:</w:t>
                  </w:r>
                </w:p>
              </w:tc>
              <w:tc>
                <w:tcPr>
                  <w:tcW w:w="5197" w:type="dxa"/>
                </w:tcPr>
                <w:p w:rsidR="00112C62" w:rsidRDefault="001A351E" w:rsidP="003012DB">
                  <w:pPr>
                    <w:widowControl/>
                    <w:spacing w:before="40" w:after="0"/>
                    <w:ind w:left="-68"/>
                  </w:pPr>
                  <w:r>
                    <w:fldChar w:fldCharType="begin">
                      <w:ffData>
                        <w:name w:val="Text108"/>
                        <w:enabled/>
                        <w:calcOnExit w:val="0"/>
                        <w:textInput>
                          <w:default w:val="(Datum)"/>
                        </w:textInput>
                      </w:ffData>
                    </w:fldChar>
                  </w:r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(Datum)</w:t>
                  </w:r>
                  <w:r>
                    <w:fldChar w:fldCharType="end"/>
                  </w:r>
                  <w:r w:rsidR="00112C62">
                    <w:t xml:space="preserve"> </w:t>
                  </w:r>
                </w:p>
              </w:tc>
            </w:tr>
            <w:tr w:rsidR="00112C62" w:rsidTr="00795A66">
              <w:tc>
                <w:tcPr>
                  <w:tcW w:w="7088" w:type="dxa"/>
                  <w:gridSpan w:val="2"/>
                </w:tcPr>
                <w:p w:rsidR="00112C62" w:rsidRDefault="00A40C93" w:rsidP="003012DB">
                  <w:pPr>
                    <w:widowControl/>
                    <w:spacing w:before="60"/>
                    <w:ind w:left="-70"/>
                  </w:pPr>
                  <w:r>
                    <w:t>Änderung</w:t>
                  </w:r>
                  <w:r w:rsidR="00112C62">
                    <w:t>sangebot:</w:t>
                  </w:r>
                </w:p>
              </w:tc>
            </w:tr>
            <w:tr w:rsidR="00112C62" w:rsidTr="00795A66">
              <w:trPr>
                <w:trHeight w:val="1200"/>
              </w:trPr>
              <w:tc>
                <w:tcPr>
                  <w:tcW w:w="7088" w:type="dxa"/>
                  <w:gridSpan w:val="2"/>
                </w:tcPr>
                <w:p w:rsidR="00112C62" w:rsidRPr="00112C62" w:rsidRDefault="001A351E" w:rsidP="003012DB">
                  <w:pPr>
                    <w:widowControl/>
                    <w:spacing w:after="0"/>
                    <w:ind w:left="0"/>
                  </w:pPr>
                  <w:r w:rsidRPr="00112C62"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112C62" w:rsidRPr="00112C62">
                    <w:instrText xml:space="preserve">FORMTEXT </w:instrText>
                  </w:r>
                  <w:r w:rsidRPr="00112C62">
                    <w:fldChar w:fldCharType="separate"/>
                  </w:r>
                  <w:r w:rsidR="00112C62" w:rsidRPr="00112C62">
                    <w:t> </w:t>
                  </w:r>
                  <w:r w:rsidR="00112C62" w:rsidRPr="00112C62">
                    <w:t> </w:t>
                  </w:r>
                  <w:r w:rsidR="00112C62" w:rsidRPr="00112C62">
                    <w:t> </w:t>
                  </w:r>
                  <w:r w:rsidR="00112C62" w:rsidRPr="00112C62">
                    <w:t> </w:t>
                  </w:r>
                  <w:r w:rsidR="00112C62" w:rsidRPr="00112C62">
                    <w:t> </w:t>
                  </w:r>
                  <w:r w:rsidRPr="00112C62">
                    <w:fldChar w:fldCharType="end"/>
                  </w:r>
                </w:p>
              </w:tc>
            </w:tr>
          </w:tbl>
          <w:p w:rsidR="00112C62" w:rsidRDefault="00112C62" w:rsidP="00AD65E0">
            <w:pPr>
              <w:widowControl/>
              <w:spacing w:before="60" w:after="0"/>
              <w:ind w:left="1843"/>
            </w:pPr>
          </w:p>
          <w:tbl>
            <w:tblPr>
              <w:tblW w:w="0" w:type="auto"/>
              <w:tblInd w:w="497" w:type="dxa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2298"/>
              <w:gridCol w:w="351"/>
              <w:gridCol w:w="1716"/>
              <w:gridCol w:w="516"/>
              <w:gridCol w:w="4185"/>
            </w:tblGrid>
            <w:tr w:rsidR="00112C62">
              <w:tc>
                <w:tcPr>
                  <w:tcW w:w="2338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6"/>
                        <w:enabled/>
                        <w:calcOnExit w:val="0"/>
                        <w:textInput/>
                      </w:ffData>
                    </w:fldChar>
                  </w:r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355" w:type="dxa"/>
                </w:tcPr>
                <w:p w:rsidR="00112C62" w:rsidRDefault="00112C62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0"/>
                  </w:pPr>
                  <w:r>
                    <w:t>,</w:t>
                  </w:r>
                </w:p>
              </w:tc>
              <w:tc>
                <w:tcPr>
                  <w:tcW w:w="1743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7"/>
                        <w:enabled/>
                        <w:calcOnExit w:val="0"/>
                        <w:textInput/>
                      </w:ffData>
                    </w:fldChar>
                  </w:r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525" w:type="dxa"/>
                </w:tcPr>
                <w:p w:rsidR="00112C62" w:rsidRDefault="00112C62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0"/>
                  </w:pPr>
                </w:p>
              </w:tc>
              <w:tc>
                <w:tcPr>
                  <w:tcW w:w="4255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113"/>
                  </w:pPr>
                  <w:r>
                    <w:fldChar w:fldCharType="begin">
                      <w:ffData>
                        <w:name w:val="Text118"/>
                        <w:enabled/>
                        <w:calcOnExit w:val="0"/>
                        <w:textInput/>
                      </w:ffData>
                    </w:fldChar>
                  </w:r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112C62">
              <w:tc>
                <w:tcPr>
                  <w:tcW w:w="2338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Ort</w:t>
                  </w:r>
                </w:p>
              </w:tc>
              <w:tc>
                <w:tcPr>
                  <w:tcW w:w="355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1743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Datum</w:t>
                  </w:r>
                </w:p>
              </w:tc>
              <w:tc>
                <w:tcPr>
                  <w:tcW w:w="525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4255" w:type="dxa"/>
                </w:tcPr>
                <w:p w:rsidR="00112C62" w:rsidRDefault="00112C62" w:rsidP="004F01F3">
                  <w:pPr>
                    <w:widowControl/>
                    <w:spacing w:after="0" w:line="200" w:lineRule="exact"/>
                    <w:ind w:left="-71"/>
                  </w:pPr>
                  <w:r>
                    <w:t xml:space="preserve">Unterschrift Auftragnehmer </w:t>
                  </w:r>
                  <w:r>
                    <w:rPr>
                      <w:sz w:val="14"/>
                    </w:rPr>
                    <w:t>(Name in Druckschrift)</w:t>
                  </w:r>
                </w:p>
              </w:tc>
            </w:tr>
          </w:tbl>
          <w:p w:rsidR="00112C62" w:rsidRPr="00AD65E0" w:rsidRDefault="00112C62" w:rsidP="00AD65E0">
            <w:pPr>
              <w:widowControl/>
              <w:tabs>
                <w:tab w:val="left" w:pos="5812"/>
              </w:tabs>
              <w:spacing w:before="120"/>
              <w:ind w:left="0"/>
              <w:rPr>
                <w:b/>
              </w:rPr>
            </w:pPr>
          </w:p>
        </w:tc>
      </w:tr>
      <w:tr w:rsidR="00D50E5F" w:rsidRPr="00AD65E0" w:rsidTr="00AD65E0">
        <w:tc>
          <w:tcPr>
            <w:tcW w:w="9779" w:type="dxa"/>
            <w:shd w:val="clear" w:color="auto" w:fill="auto"/>
          </w:tcPr>
          <w:p w:rsidR="00D50E5F" w:rsidRPr="00AD65E0" w:rsidRDefault="00D50E5F" w:rsidP="00AD65E0">
            <w:pPr>
              <w:pStyle w:val="Beschriftung"/>
              <w:widowControl/>
              <w:tabs>
                <w:tab w:val="clear" w:pos="4914"/>
                <w:tab w:val="left" w:pos="4253"/>
              </w:tabs>
              <w:spacing w:before="60"/>
              <w:ind w:left="425" w:hanging="425"/>
              <w:jc w:val="both"/>
              <w:rPr>
                <w:sz w:val="18"/>
              </w:rPr>
            </w:pPr>
          </w:p>
        </w:tc>
      </w:tr>
    </w:tbl>
    <w:p w:rsidR="00112C62" w:rsidRDefault="00112C62">
      <w:pPr>
        <w:widowControl/>
        <w:tabs>
          <w:tab w:val="left" w:pos="5812"/>
        </w:tabs>
        <w:spacing w:before="120"/>
        <w:ind w:left="425" w:hanging="425"/>
        <w:rPr>
          <w:b/>
        </w:rPr>
      </w:pPr>
    </w:p>
    <w:p w:rsidR="003012DB" w:rsidRDefault="003012DB">
      <w:pPr>
        <w:widowControl/>
        <w:tabs>
          <w:tab w:val="left" w:pos="5812"/>
        </w:tabs>
        <w:spacing w:before="120"/>
        <w:ind w:left="425" w:hanging="425"/>
        <w:rPr>
          <w:b/>
        </w:rPr>
      </w:pPr>
    </w:p>
    <w:p w:rsidR="003012DB" w:rsidRDefault="003012DB">
      <w:pPr>
        <w:widowControl/>
        <w:tabs>
          <w:tab w:val="left" w:pos="5812"/>
        </w:tabs>
        <w:spacing w:before="120"/>
        <w:ind w:left="425" w:hanging="425"/>
        <w:rPr>
          <w:b/>
        </w:rPr>
      </w:pPr>
    </w:p>
    <w:tbl>
      <w:tblPr>
        <w:tblW w:w="0" w:type="auto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1E0" w:firstRow="1" w:lastRow="1" w:firstColumn="1" w:lastColumn="1" w:noHBand="0" w:noVBand="0"/>
      </w:tblPr>
      <w:tblGrid>
        <w:gridCol w:w="9779"/>
      </w:tblGrid>
      <w:tr w:rsidR="003012DB" w:rsidRPr="00AD65E0" w:rsidTr="00AD65E0">
        <w:tc>
          <w:tcPr>
            <w:tcW w:w="9779" w:type="dxa"/>
            <w:shd w:val="clear" w:color="auto" w:fill="auto"/>
          </w:tcPr>
          <w:p w:rsidR="003012DB" w:rsidRPr="00AD65E0" w:rsidRDefault="003012DB" w:rsidP="00AD65E0">
            <w:pPr>
              <w:keepNext/>
              <w:keepLines/>
              <w:widowControl/>
              <w:tabs>
                <w:tab w:val="left" w:pos="3686"/>
              </w:tabs>
              <w:spacing w:after="0"/>
              <w:ind w:left="426" w:hanging="426"/>
              <w:rPr>
                <w:b/>
              </w:rPr>
            </w:pPr>
          </w:p>
          <w:p w:rsidR="003012DB" w:rsidRPr="00AD65E0" w:rsidRDefault="003012DB" w:rsidP="00AD65E0">
            <w:pPr>
              <w:keepNext/>
              <w:keepLines/>
              <w:widowControl/>
              <w:tabs>
                <w:tab w:val="left" w:pos="3686"/>
              </w:tabs>
              <w:spacing w:after="0"/>
              <w:ind w:left="426" w:hanging="426"/>
              <w:rPr>
                <w:b/>
              </w:rPr>
            </w:pPr>
            <w:r w:rsidRPr="00AD65E0">
              <w:rPr>
                <w:b/>
              </w:rPr>
              <w:t>3</w:t>
            </w:r>
            <w:r w:rsidRPr="00AD65E0">
              <w:rPr>
                <w:b/>
              </w:rPr>
              <w:tab/>
              <w:t xml:space="preserve">Auftraggeber entscheidet über </w:t>
            </w:r>
            <w:r w:rsidR="008B5975">
              <w:rPr>
                <w:b/>
              </w:rPr>
              <w:t>Änderungs</w:t>
            </w:r>
            <w:r w:rsidRPr="00AD65E0">
              <w:rPr>
                <w:b/>
              </w:rPr>
              <w:t>angebot</w:t>
            </w:r>
          </w:p>
          <w:p w:rsidR="003012DB" w:rsidRDefault="003012DB" w:rsidP="00AD65E0">
            <w:pPr>
              <w:keepNext/>
              <w:keepLines/>
              <w:widowControl/>
              <w:tabs>
                <w:tab w:val="left" w:pos="3686"/>
              </w:tabs>
              <w:spacing w:after="0"/>
              <w:ind w:left="426"/>
            </w:pPr>
            <w:r>
              <w:t>(innerhalb Angebotsbindefrist)</w:t>
            </w:r>
          </w:p>
          <w:p w:rsidR="003012DB" w:rsidRDefault="001A351E" w:rsidP="00AD65E0">
            <w:pPr>
              <w:widowControl/>
              <w:spacing w:before="120" w:after="0"/>
              <w:ind w:left="850" w:hanging="425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12DB">
              <w:instrText xml:space="preserve">FORMCHECKBOX </w:instrText>
            </w:r>
            <w:r w:rsidR="009B77C8">
              <w:fldChar w:fldCharType="separate"/>
            </w:r>
            <w:r>
              <w:fldChar w:fldCharType="end"/>
            </w:r>
            <w:r w:rsidR="003012DB">
              <w:tab/>
              <w:t xml:space="preserve">Das </w:t>
            </w:r>
            <w:r w:rsidR="008B5975">
              <w:t>Änderungs</w:t>
            </w:r>
            <w:r w:rsidR="009E70AD">
              <w:t>angebot</w:t>
            </w:r>
            <w:r w:rsidR="003012DB">
              <w:t xml:space="preserve"> wird angenommen. Die Arbeiten werden auf der Grundlage des so geänderten </w:t>
            </w:r>
            <w:r w:rsidR="004F01F3">
              <w:t xml:space="preserve">EVB-IT </w:t>
            </w:r>
            <w:r w:rsidR="00D50E5F">
              <w:t>Dienst</w:t>
            </w:r>
            <w:r w:rsidR="004F01F3">
              <w:t>v</w:t>
            </w:r>
            <w:r w:rsidR="003012DB">
              <w:t>ertrages weitergeführt.</w:t>
            </w:r>
          </w:p>
          <w:p w:rsidR="003012DB" w:rsidRDefault="001A351E" w:rsidP="00AD65E0">
            <w:pPr>
              <w:widowControl/>
              <w:spacing w:before="120" w:after="0"/>
              <w:ind w:left="850" w:hanging="425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12DB">
              <w:instrText xml:space="preserve">FORMCHECKBOX </w:instrText>
            </w:r>
            <w:r w:rsidR="009B77C8">
              <w:fldChar w:fldCharType="separate"/>
            </w:r>
            <w:r>
              <w:fldChar w:fldCharType="end"/>
            </w:r>
            <w:r w:rsidR="003012DB">
              <w:tab/>
              <w:t xml:space="preserve">Das </w:t>
            </w:r>
            <w:r w:rsidR="009E70AD">
              <w:t>Änderung</w:t>
            </w:r>
            <w:r w:rsidR="003012DB">
              <w:t xml:space="preserve">sangebot wird nicht angenommen. Die Arbeiten werden auf Basis des bisherigen EVB-IT </w:t>
            </w:r>
            <w:r w:rsidR="00D50E5F">
              <w:t>Dienst</w:t>
            </w:r>
            <w:r w:rsidR="003012DB">
              <w:t xml:space="preserve">vertrages weitergeführt. </w:t>
            </w:r>
          </w:p>
          <w:p w:rsidR="003012DB" w:rsidRPr="00AD65E0" w:rsidRDefault="003012DB" w:rsidP="00AD65E0">
            <w:pPr>
              <w:pStyle w:val="Textkrper-Zeileneinzug"/>
              <w:widowControl/>
              <w:spacing w:before="120" w:after="120"/>
              <w:ind w:left="425"/>
              <w:jc w:val="both"/>
              <w:rPr>
                <w:sz w:val="18"/>
              </w:rPr>
            </w:pPr>
          </w:p>
          <w:tbl>
            <w:tblPr>
              <w:tblW w:w="0" w:type="auto"/>
              <w:tblInd w:w="497" w:type="dxa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2299"/>
              <w:gridCol w:w="282"/>
              <w:gridCol w:w="1786"/>
              <w:gridCol w:w="557"/>
              <w:gridCol w:w="4142"/>
            </w:tblGrid>
            <w:tr w:rsidR="003012DB">
              <w:tc>
                <w:tcPr>
                  <w:tcW w:w="2338" w:type="dxa"/>
                  <w:tcBorders>
                    <w:bottom w:val="single" w:sz="6" w:space="0" w:color="auto"/>
                  </w:tcBorders>
                </w:tcPr>
                <w:p w:rsidR="003012DB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6"/>
                        <w:enabled/>
                        <w:calcOnExit w:val="0"/>
                        <w:textInput/>
                      </w:ffData>
                    </w:fldChar>
                  </w:r>
                  <w:r w:rsidR="003012DB">
                    <w:instrText xml:space="preserve"> FORMTEXT </w:instrText>
                  </w:r>
                  <w:r>
                    <w:fldChar w:fldCharType="separate"/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284" w:type="dxa"/>
                  <w:vAlign w:val="bottom"/>
                </w:tcPr>
                <w:p w:rsidR="003012DB" w:rsidRDefault="003012DB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 w:after="0"/>
                    <w:ind w:left="0"/>
                    <w:jc w:val="center"/>
                  </w:pPr>
                  <w:r>
                    <w:t>,</w:t>
                  </w:r>
                </w:p>
              </w:tc>
              <w:tc>
                <w:tcPr>
                  <w:tcW w:w="1814" w:type="dxa"/>
                  <w:tcBorders>
                    <w:bottom w:val="single" w:sz="6" w:space="0" w:color="auto"/>
                  </w:tcBorders>
                </w:tcPr>
                <w:p w:rsidR="003012DB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7"/>
                        <w:enabled/>
                        <w:calcOnExit w:val="0"/>
                        <w:textInput/>
                      </w:ffData>
                    </w:fldChar>
                  </w:r>
                  <w:r w:rsidR="003012DB">
                    <w:instrText xml:space="preserve"> FORMTEXT </w:instrText>
                  </w:r>
                  <w:r>
                    <w:fldChar w:fldCharType="separate"/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567" w:type="dxa"/>
                </w:tcPr>
                <w:p w:rsidR="003012DB" w:rsidRDefault="003012DB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0"/>
                  </w:pPr>
                </w:p>
              </w:tc>
              <w:tc>
                <w:tcPr>
                  <w:tcW w:w="4213" w:type="dxa"/>
                  <w:tcBorders>
                    <w:bottom w:val="single" w:sz="6" w:space="0" w:color="auto"/>
                  </w:tcBorders>
                </w:tcPr>
                <w:p w:rsidR="003012DB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113"/>
                  </w:pPr>
                  <w:r>
                    <w:fldChar w:fldCharType="begin">
                      <w:ffData>
                        <w:name w:val="Text118"/>
                        <w:enabled/>
                        <w:calcOnExit w:val="0"/>
                        <w:textInput/>
                      </w:ffData>
                    </w:fldChar>
                  </w:r>
                  <w:r w:rsidR="003012DB">
                    <w:instrText xml:space="preserve"> FORMTEXT </w:instrText>
                  </w:r>
                  <w:r>
                    <w:fldChar w:fldCharType="separate"/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3012DB">
              <w:tc>
                <w:tcPr>
                  <w:tcW w:w="2338" w:type="dxa"/>
                </w:tcPr>
                <w:p w:rsidR="003012DB" w:rsidRDefault="003012DB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Ort</w:t>
                  </w:r>
                </w:p>
              </w:tc>
              <w:tc>
                <w:tcPr>
                  <w:tcW w:w="284" w:type="dxa"/>
                </w:tcPr>
                <w:p w:rsidR="003012DB" w:rsidRDefault="003012DB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1814" w:type="dxa"/>
                </w:tcPr>
                <w:p w:rsidR="003012DB" w:rsidRDefault="003012DB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Datum</w:t>
                  </w:r>
                </w:p>
              </w:tc>
              <w:tc>
                <w:tcPr>
                  <w:tcW w:w="567" w:type="dxa"/>
                </w:tcPr>
                <w:p w:rsidR="003012DB" w:rsidRDefault="003012DB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4213" w:type="dxa"/>
                </w:tcPr>
                <w:p w:rsidR="003012DB" w:rsidRDefault="003012DB" w:rsidP="004F01F3">
                  <w:pPr>
                    <w:widowControl/>
                    <w:spacing w:after="0" w:line="200" w:lineRule="exact"/>
                    <w:ind w:left="-71"/>
                  </w:pPr>
                  <w:r>
                    <w:t xml:space="preserve">Unterschrift Auftraggeber </w:t>
                  </w:r>
                  <w:r>
                    <w:rPr>
                      <w:sz w:val="14"/>
                    </w:rPr>
                    <w:t>(Name in Druckschrift)</w:t>
                  </w:r>
                </w:p>
              </w:tc>
            </w:tr>
          </w:tbl>
          <w:p w:rsidR="003012DB" w:rsidRPr="00AD65E0" w:rsidRDefault="003012DB" w:rsidP="00AD65E0">
            <w:pPr>
              <w:widowControl/>
              <w:tabs>
                <w:tab w:val="left" w:pos="5812"/>
              </w:tabs>
              <w:spacing w:before="120"/>
              <w:ind w:left="0"/>
              <w:rPr>
                <w:b/>
              </w:rPr>
            </w:pPr>
          </w:p>
        </w:tc>
      </w:tr>
    </w:tbl>
    <w:p w:rsidR="003012DB" w:rsidRDefault="003012DB" w:rsidP="003012DB"/>
    <w:sectPr w:rsidR="003012DB" w:rsidSect="001A351E">
      <w:headerReference w:type="default" r:id="rId7"/>
      <w:footerReference w:type="default" r:id="rId8"/>
      <w:endnotePr>
        <w:numFmt w:val="decimal"/>
      </w:endnotePr>
      <w:type w:val="continuous"/>
      <w:pgSz w:w="11907" w:h="16840"/>
      <w:pgMar w:top="851" w:right="1134" w:bottom="567" w:left="1134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A33" w:rsidRDefault="00382A33">
      <w:r>
        <w:separator/>
      </w:r>
    </w:p>
  </w:endnote>
  <w:endnote w:type="continuationSeparator" w:id="0">
    <w:p w:rsidR="00382A33" w:rsidRDefault="00382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312BC8F-3220-4C62-81CA-3217EA8DC7F6}"/>
    <w:embedBold r:id="rId2" w:fontKey="{362BCAFA-A536-4372-A140-F37B065C6648}"/>
    <w:embedItalic r:id="rId3" w:fontKey="{1BBC66B9-0091-4639-99B3-DCF0E4BF1CB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D3D" w:rsidRDefault="00FA5762">
    <w:pPr>
      <w:pStyle w:val="Fuzeile"/>
      <w:widowControl/>
      <w:tabs>
        <w:tab w:val="clear" w:pos="4536"/>
        <w:tab w:val="clear" w:pos="9072"/>
        <w:tab w:val="right" w:pos="963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-80645</wp:posOffset>
              </wp:positionH>
              <wp:positionV relativeFrom="paragraph">
                <wp:posOffset>63500</wp:posOffset>
              </wp:positionV>
              <wp:extent cx="5260975" cy="30988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0975" cy="309880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5D3D" w:rsidRDefault="00524C0E">
                          <w:pPr>
                            <w:ind w:left="0"/>
                            <w:rPr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Version </w:t>
                          </w:r>
                          <w:r w:rsidR="00392213">
                            <w:rPr>
                              <w:color w:val="000000"/>
                              <w:sz w:val="16"/>
                            </w:rPr>
                            <w:t>2</w:t>
                          </w:r>
                          <w:r w:rsidR="00923C3C">
                            <w:rPr>
                              <w:color w:val="000000"/>
                              <w:sz w:val="16"/>
                            </w:rPr>
                            <w:t>.1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 vom</w:t>
                          </w:r>
                          <w:r w:rsidR="00037398">
                            <w:rPr>
                              <w:color w:val="000000"/>
                              <w:sz w:val="16"/>
                            </w:rPr>
                            <w:t xml:space="preserve"> </w:t>
                          </w:r>
                          <w:r w:rsidR="009B77C8">
                            <w:rPr>
                              <w:color w:val="000000"/>
                              <w:sz w:val="16"/>
                            </w:rPr>
                            <w:t>01.04.2018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6.35pt;margin-top:5pt;width:414.2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" o:allowincell="f" fillcolor="#ddd" stroked="f">
              <v:textbox>
                <w:txbxContent>
                  <w:p w:rsidR="00D85D3D" w:rsidRDefault="00524C0E">
                    <w:pPr>
                      <w:ind w:left="0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 xml:space="preserve">Version </w:t>
                    </w:r>
                    <w:r w:rsidR="00392213">
                      <w:rPr>
                        <w:color w:val="000000"/>
                        <w:sz w:val="16"/>
                      </w:rPr>
                      <w:t>2</w:t>
                    </w:r>
                    <w:r w:rsidR="00923C3C">
                      <w:rPr>
                        <w:color w:val="000000"/>
                        <w:sz w:val="16"/>
                      </w:rPr>
                      <w:t>.1</w:t>
                    </w:r>
                    <w:r>
                      <w:rPr>
                        <w:color w:val="000000"/>
                        <w:sz w:val="16"/>
                      </w:rPr>
                      <w:t xml:space="preserve"> vom</w:t>
                    </w:r>
                    <w:r w:rsidR="00037398">
                      <w:rPr>
                        <w:color w:val="000000"/>
                        <w:sz w:val="16"/>
                      </w:rPr>
                      <w:t xml:space="preserve"> </w:t>
                    </w:r>
                    <w:r w:rsidR="009B77C8">
                      <w:rPr>
                        <w:color w:val="000000"/>
                        <w:sz w:val="16"/>
                      </w:rPr>
                      <w:t>01.04.2018</w:t>
                    </w:r>
                  </w:p>
                </w:txbxContent>
              </v:textbox>
            </v:shape>
          </w:pict>
        </mc:Fallback>
      </mc:AlternateContent>
    </w:r>
    <w:r w:rsidR="00D85D3D">
      <w:tab/>
    </w:r>
    <w:r w:rsidR="00D85D3D">
      <w:object w:dxaOrig="3228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4.25pt;height:33.75pt" o:ole="" fillcolor="window">
          <v:imagedata r:id="rId1" o:title=""/>
        </v:shape>
        <o:OLEObject Type="Embed" ProgID="PBrush" ShapeID="_x0000_i1025" DrawAspect="Content" ObjectID="_1583829451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A33" w:rsidRDefault="00382A33">
      <w:r>
        <w:separator/>
      </w:r>
    </w:p>
  </w:footnote>
  <w:footnote w:type="continuationSeparator" w:id="0">
    <w:p w:rsidR="00382A33" w:rsidRDefault="00382A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D3D" w:rsidRDefault="00FA5762">
    <w:pPr>
      <w:widowControl/>
      <w:tabs>
        <w:tab w:val="right" w:pos="4820"/>
        <w:tab w:val="right" w:pos="9639"/>
      </w:tabs>
      <w:spacing w:after="0"/>
      <w:ind w:left="0"/>
      <w:jc w:val="left"/>
      <w:rPr>
        <w:b/>
        <w:sz w:val="20"/>
      </w:rPr>
    </w:pPr>
    <w:r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-80645</wp:posOffset>
              </wp:positionH>
              <wp:positionV relativeFrom="paragraph">
                <wp:posOffset>-177800</wp:posOffset>
              </wp:positionV>
              <wp:extent cx="6202680" cy="791210"/>
              <wp:effectExtent l="0" t="0" r="7620" b="889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2680" cy="791210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2BAE" w:rsidRPr="004F01F3" w:rsidRDefault="003A2BAE" w:rsidP="003A2BAE">
                          <w:pPr>
                            <w:tabs>
                              <w:tab w:val="right" w:pos="9498"/>
                            </w:tabs>
                            <w:spacing w:after="0"/>
                            <w:ind w:left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D85D3D" w:rsidRDefault="00D85D3D" w:rsidP="003A2BAE">
                          <w:pPr>
                            <w:tabs>
                              <w:tab w:val="right" w:pos="9498"/>
                            </w:tabs>
                            <w:spacing w:after="0"/>
                            <w:ind w:left="0"/>
                            <w:rPr>
                              <w:rStyle w:val="Seitenzahl"/>
                              <w:b/>
                              <w:color w:val="000000"/>
                              <w:sz w:val="16"/>
                            </w:rPr>
                          </w:pPr>
                          <w:r w:rsidRPr="00923C3C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 xml:space="preserve">Muster </w:t>
                          </w:r>
                          <w:r w:rsidR="00D50E5F" w:rsidRPr="00923C3C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  <w:r w:rsidRPr="00923C3C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 xml:space="preserve"> zu EVB-</w:t>
                          </w:r>
                          <w:r w:rsidRPr="004F01F3">
                            <w:rPr>
                              <w:b/>
                              <w:sz w:val="28"/>
                              <w:szCs w:val="28"/>
                            </w:rPr>
                            <w:t xml:space="preserve">IT </w:t>
                          </w:r>
                          <w:r w:rsidR="00D50E5F">
                            <w:rPr>
                              <w:b/>
                              <w:sz w:val="28"/>
                              <w:szCs w:val="28"/>
                            </w:rPr>
                            <w:t>Dienst</w:t>
                          </w:r>
                          <w:r w:rsidR="00771B32">
                            <w:rPr>
                              <w:b/>
                              <w:sz w:val="28"/>
                              <w:szCs w:val="28"/>
                            </w:rPr>
                            <w:t>leistung</w:t>
                          </w: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ab/>
                          </w:r>
                          <w:r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t xml:space="preserve">Seite </w: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instrText xml:space="preserve"> PAGE </w:instrTex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separate"/>
                          </w:r>
                          <w:r w:rsidR="009B77C8">
                            <w:rPr>
                              <w:b/>
                              <w:noProof/>
                              <w:snapToGrid w:val="0"/>
                              <w:color w:val="000000"/>
                              <w:sz w:val="16"/>
                            </w:rPr>
                            <w:t>2</w: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t xml:space="preserve"> von </w: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instrText xml:space="preserve"> NUMPAGES </w:instrTex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separate"/>
                          </w:r>
                          <w:r w:rsidR="009B77C8">
                            <w:rPr>
                              <w:b/>
                              <w:noProof/>
                              <w:snapToGrid w:val="0"/>
                              <w:color w:val="000000"/>
                              <w:sz w:val="16"/>
                            </w:rPr>
                            <w:t>2</w: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end"/>
                          </w:r>
                        </w:p>
                        <w:p w:rsidR="003A2BAE" w:rsidRPr="00923C3C" w:rsidRDefault="00D85D3D" w:rsidP="003A2BAE">
                          <w:pPr>
                            <w:tabs>
                              <w:tab w:val="right" w:pos="9498"/>
                            </w:tabs>
                            <w:spacing w:after="0"/>
                            <w:ind w:left="0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 w:rsidRPr="004F01F3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Änderungsverfahren</w:t>
                          </w:r>
                          <w:r w:rsidR="00771B32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 xml:space="preserve"> Dienstlei</w:t>
                          </w:r>
                          <w:r w:rsidR="00923C3C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s</w:t>
                          </w:r>
                          <w:r w:rsidR="00771B32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tung</w:t>
                          </w:r>
                        </w:p>
                        <w:p w:rsidR="00D85D3D" w:rsidRPr="004F01F3" w:rsidRDefault="00D85D3D" w:rsidP="003A2BAE">
                          <w:pPr>
                            <w:tabs>
                              <w:tab w:val="right" w:pos="9498"/>
                            </w:tabs>
                            <w:spacing w:after="0"/>
                            <w:ind w:left="0"/>
                            <w:rPr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.35pt;margin-top:-14pt;width:488.4pt;height:62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" o:allowincell="f" fillcolor="#ddd" stroked="f">
              <v:textbox>
                <w:txbxContent>
                  <w:p w:rsidR="003A2BAE" w:rsidRPr="004F01F3" w:rsidRDefault="003A2BAE" w:rsidP="003A2BAE">
                    <w:pPr>
                      <w:tabs>
                        <w:tab w:val="right" w:pos="9498"/>
                      </w:tabs>
                      <w:spacing w:after="0"/>
                      <w:ind w:left="0"/>
                      <w:rPr>
                        <w:sz w:val="16"/>
                        <w:szCs w:val="16"/>
                      </w:rPr>
                    </w:pPr>
                  </w:p>
                  <w:p w:rsidR="00D85D3D" w:rsidRDefault="00D85D3D" w:rsidP="003A2BAE">
                    <w:pPr>
                      <w:tabs>
                        <w:tab w:val="right" w:pos="9498"/>
                      </w:tabs>
                      <w:spacing w:after="0"/>
                      <w:ind w:left="0"/>
                      <w:rPr>
                        <w:rStyle w:val="Seitenzahl"/>
                        <w:b/>
                        <w:color w:val="000000"/>
                        <w:sz w:val="16"/>
                      </w:rPr>
                    </w:pPr>
                    <w:r w:rsidRPr="00923C3C">
                      <w:rPr>
                        <w:b/>
                        <w:color w:val="000000"/>
                        <w:sz w:val="28"/>
                        <w:szCs w:val="28"/>
                      </w:rPr>
                      <w:t xml:space="preserve">Muster </w:t>
                    </w:r>
                    <w:r w:rsidR="00D50E5F" w:rsidRPr="00923C3C">
                      <w:rPr>
                        <w:b/>
                        <w:color w:val="000000"/>
                        <w:sz w:val="28"/>
                        <w:szCs w:val="28"/>
                      </w:rPr>
                      <w:t>2</w:t>
                    </w:r>
                    <w:r w:rsidRPr="00923C3C">
                      <w:rPr>
                        <w:b/>
                        <w:color w:val="000000"/>
                        <w:sz w:val="28"/>
                        <w:szCs w:val="28"/>
                      </w:rPr>
                      <w:t xml:space="preserve"> zu EVB-</w:t>
                    </w:r>
                    <w:r w:rsidRPr="004F01F3">
                      <w:rPr>
                        <w:b/>
                        <w:sz w:val="28"/>
                        <w:szCs w:val="28"/>
                      </w:rPr>
                      <w:t xml:space="preserve">IT </w:t>
                    </w:r>
                    <w:r w:rsidR="00D50E5F">
                      <w:rPr>
                        <w:b/>
                        <w:sz w:val="28"/>
                        <w:szCs w:val="28"/>
                      </w:rPr>
                      <w:t>Dienst</w:t>
                    </w:r>
                    <w:r w:rsidR="00771B32">
                      <w:rPr>
                        <w:b/>
                        <w:sz w:val="28"/>
                        <w:szCs w:val="28"/>
                      </w:rPr>
                      <w:t>leistung</w:t>
                    </w:r>
                    <w:r>
                      <w:rPr>
                        <w:b/>
                        <w:color w:val="000000"/>
                        <w:sz w:val="28"/>
                      </w:rPr>
                      <w:tab/>
                    </w:r>
                    <w:r>
                      <w:rPr>
                        <w:b/>
                        <w:snapToGrid w:val="0"/>
                        <w:color w:val="000000"/>
                        <w:sz w:val="16"/>
                      </w:rPr>
                      <w:t xml:space="preserve">Seite </w: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begin"/>
                    </w:r>
                    <w:r>
                      <w:rPr>
                        <w:b/>
                        <w:snapToGrid w:val="0"/>
                        <w:color w:val="000000"/>
                        <w:sz w:val="16"/>
                      </w:rPr>
                      <w:instrText xml:space="preserve"> PAGE </w:instrTex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separate"/>
                    </w:r>
                    <w:r w:rsidR="009B77C8">
                      <w:rPr>
                        <w:b/>
                        <w:noProof/>
                        <w:snapToGrid w:val="0"/>
                        <w:color w:val="000000"/>
                        <w:sz w:val="16"/>
                      </w:rPr>
                      <w:t>2</w: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end"/>
                    </w:r>
                    <w:r>
                      <w:rPr>
                        <w:b/>
                        <w:snapToGrid w:val="0"/>
                        <w:color w:val="000000"/>
                        <w:sz w:val="16"/>
                      </w:rPr>
                      <w:t xml:space="preserve"> von </w: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begin"/>
                    </w:r>
                    <w:r>
                      <w:rPr>
                        <w:b/>
                        <w:snapToGrid w:val="0"/>
                        <w:color w:val="000000"/>
                        <w:sz w:val="16"/>
                      </w:rPr>
                      <w:instrText xml:space="preserve"> NUMPAGES </w:instrTex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separate"/>
                    </w:r>
                    <w:r w:rsidR="009B77C8">
                      <w:rPr>
                        <w:b/>
                        <w:noProof/>
                        <w:snapToGrid w:val="0"/>
                        <w:color w:val="000000"/>
                        <w:sz w:val="16"/>
                      </w:rPr>
                      <w:t>2</w: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end"/>
                    </w:r>
                  </w:p>
                  <w:p w:rsidR="003A2BAE" w:rsidRPr="00923C3C" w:rsidRDefault="00D85D3D" w:rsidP="003A2BAE">
                    <w:pPr>
                      <w:tabs>
                        <w:tab w:val="right" w:pos="9498"/>
                      </w:tabs>
                      <w:spacing w:after="0"/>
                      <w:ind w:left="0"/>
                      <w:rPr>
                        <w:b/>
                        <w:color w:val="000000"/>
                        <w:sz w:val="28"/>
                        <w:szCs w:val="28"/>
                      </w:rPr>
                    </w:pPr>
                    <w:r w:rsidRPr="004F01F3">
                      <w:rPr>
                        <w:b/>
                        <w:color w:val="000000"/>
                        <w:sz w:val="28"/>
                        <w:szCs w:val="28"/>
                      </w:rPr>
                      <w:t>Änderungsverfahren</w:t>
                    </w:r>
                    <w:r w:rsidR="00771B32">
                      <w:rPr>
                        <w:b/>
                        <w:color w:val="000000"/>
                        <w:sz w:val="28"/>
                        <w:szCs w:val="28"/>
                      </w:rPr>
                      <w:t xml:space="preserve"> Dienstlei</w:t>
                    </w:r>
                    <w:r w:rsidR="00923C3C">
                      <w:rPr>
                        <w:b/>
                        <w:color w:val="000000"/>
                        <w:sz w:val="28"/>
                        <w:szCs w:val="28"/>
                      </w:rPr>
                      <w:t>s</w:t>
                    </w:r>
                    <w:r w:rsidR="00771B32">
                      <w:rPr>
                        <w:b/>
                        <w:color w:val="000000"/>
                        <w:sz w:val="28"/>
                        <w:szCs w:val="28"/>
                      </w:rPr>
                      <w:t>tung</w:t>
                    </w:r>
                  </w:p>
                  <w:p w:rsidR="00D85D3D" w:rsidRPr="004F01F3" w:rsidRDefault="00D85D3D" w:rsidP="003A2BAE">
                    <w:pPr>
                      <w:tabs>
                        <w:tab w:val="right" w:pos="9498"/>
                      </w:tabs>
                      <w:spacing w:after="0"/>
                      <w:ind w:left="0"/>
                      <w:rPr>
                        <w:color w:val="000000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85D3D" w:rsidRDefault="00D85D3D">
    <w:pPr>
      <w:widowControl/>
      <w:tabs>
        <w:tab w:val="right" w:pos="4820"/>
        <w:tab w:val="right" w:pos="9639"/>
      </w:tabs>
      <w:spacing w:after="0"/>
      <w:ind w:left="0"/>
      <w:jc w:val="left"/>
      <w:rPr>
        <w:b/>
        <w:sz w:val="20"/>
      </w:rPr>
    </w:pPr>
  </w:p>
  <w:p w:rsidR="00D85D3D" w:rsidRDefault="00D85D3D">
    <w:pPr>
      <w:widowControl/>
      <w:tabs>
        <w:tab w:val="right" w:pos="4820"/>
        <w:tab w:val="right" w:pos="9639"/>
      </w:tabs>
      <w:spacing w:after="0"/>
      <w:ind w:left="0"/>
      <w:jc w:val="lef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D3D"/>
    <w:rsid w:val="00006105"/>
    <w:rsid w:val="0001386D"/>
    <w:rsid w:val="00037398"/>
    <w:rsid w:val="0004344A"/>
    <w:rsid w:val="00056925"/>
    <w:rsid w:val="000620E0"/>
    <w:rsid w:val="00075356"/>
    <w:rsid w:val="000A61D1"/>
    <w:rsid w:val="000F6C1D"/>
    <w:rsid w:val="00112C62"/>
    <w:rsid w:val="00117FF7"/>
    <w:rsid w:val="001A351E"/>
    <w:rsid w:val="00256DF0"/>
    <w:rsid w:val="003012DB"/>
    <w:rsid w:val="00382A33"/>
    <w:rsid w:val="00392213"/>
    <w:rsid w:val="003A2BAE"/>
    <w:rsid w:val="00442D24"/>
    <w:rsid w:val="004C3642"/>
    <w:rsid w:val="004F01F3"/>
    <w:rsid w:val="00524C0E"/>
    <w:rsid w:val="00525EDF"/>
    <w:rsid w:val="00656FB5"/>
    <w:rsid w:val="007067DA"/>
    <w:rsid w:val="00771B32"/>
    <w:rsid w:val="00795A66"/>
    <w:rsid w:val="008B5975"/>
    <w:rsid w:val="00923C3C"/>
    <w:rsid w:val="009567DD"/>
    <w:rsid w:val="00992A62"/>
    <w:rsid w:val="009B77C8"/>
    <w:rsid w:val="009E70AD"/>
    <w:rsid w:val="00A06B85"/>
    <w:rsid w:val="00A40C93"/>
    <w:rsid w:val="00A47043"/>
    <w:rsid w:val="00AD65E0"/>
    <w:rsid w:val="00BB3F70"/>
    <w:rsid w:val="00C404D9"/>
    <w:rsid w:val="00D50E5F"/>
    <w:rsid w:val="00D85D3D"/>
    <w:rsid w:val="00E53C9D"/>
    <w:rsid w:val="00F30CA2"/>
    <w:rsid w:val="00FA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51E"/>
    <w:pPr>
      <w:widowControl w:val="0"/>
      <w:spacing w:after="60"/>
      <w:ind w:left="454"/>
      <w:jc w:val="both"/>
    </w:pPr>
    <w:rPr>
      <w:rFonts w:ascii="Arial" w:hAnsi="Arial"/>
      <w:sz w:val="18"/>
    </w:rPr>
  </w:style>
  <w:style w:type="paragraph" w:styleId="berschrift1">
    <w:name w:val="heading 1"/>
    <w:basedOn w:val="Standard"/>
    <w:next w:val="Standard"/>
    <w:qFormat/>
    <w:rsid w:val="001A351E"/>
    <w:pPr>
      <w:keepNext/>
      <w:ind w:hanging="454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rsid w:val="001A351E"/>
    <w:pPr>
      <w:ind w:hanging="454"/>
      <w:outlineLvl w:val="1"/>
    </w:pPr>
  </w:style>
  <w:style w:type="paragraph" w:styleId="berschrift3">
    <w:name w:val="heading 3"/>
    <w:basedOn w:val="Standard"/>
    <w:next w:val="Standard"/>
    <w:qFormat/>
    <w:rsid w:val="001A351E"/>
    <w:pPr>
      <w:keepNext/>
      <w:ind w:hanging="454"/>
      <w:outlineLvl w:val="2"/>
    </w:pPr>
  </w:style>
  <w:style w:type="paragraph" w:styleId="berschrift4">
    <w:name w:val="heading 4"/>
    <w:basedOn w:val="Standard"/>
    <w:next w:val="Standard"/>
    <w:qFormat/>
    <w:rsid w:val="001A351E"/>
    <w:pPr>
      <w:keepNext/>
      <w:spacing w:before="240"/>
      <w:ind w:left="0"/>
      <w:outlineLvl w:val="3"/>
    </w:pPr>
    <w:rPr>
      <w:rFonts w:ascii="Times New Roman" w:hAnsi="Times New Roman"/>
      <w:b/>
      <w:i/>
      <w:sz w:val="24"/>
    </w:rPr>
  </w:style>
  <w:style w:type="paragraph" w:styleId="berschrift5">
    <w:name w:val="heading 5"/>
    <w:basedOn w:val="Standard"/>
    <w:next w:val="Standard"/>
    <w:qFormat/>
    <w:rsid w:val="001A351E"/>
    <w:pPr>
      <w:spacing w:before="240"/>
      <w:ind w:left="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rsid w:val="001A351E"/>
    <w:pPr>
      <w:spacing w:before="240"/>
      <w:ind w:left="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rsid w:val="001A351E"/>
    <w:pPr>
      <w:spacing w:before="240"/>
      <w:ind w:left="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rsid w:val="001A351E"/>
    <w:pPr>
      <w:spacing w:before="240"/>
      <w:ind w:left="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rsid w:val="001A351E"/>
    <w:pPr>
      <w:spacing w:after="0" w:line="240" w:lineRule="atLeast"/>
      <w:ind w:left="0"/>
      <w:outlineLvl w:val="8"/>
    </w:pPr>
    <w:rPr>
      <w:rFonts w:ascii="Times New Roman" w:hAnsi="Times New Roman"/>
      <w:sz w:val="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">
    <w:name w:val="Hauptüb"/>
    <w:basedOn w:val="Standard"/>
    <w:next w:val="berschr"/>
    <w:rsid w:val="001A351E"/>
    <w:pPr>
      <w:spacing w:after="0"/>
      <w:ind w:left="0"/>
    </w:pPr>
    <w:rPr>
      <w:b/>
      <w:sz w:val="30"/>
    </w:rPr>
  </w:style>
  <w:style w:type="paragraph" w:customStyle="1" w:styleId="berschr">
    <w:name w:val="Überschr"/>
    <w:basedOn w:val="Standard"/>
    <w:next w:val="Standard"/>
    <w:rsid w:val="001A351E"/>
    <w:pPr>
      <w:keepNext/>
      <w:tabs>
        <w:tab w:val="left" w:pos="4536"/>
        <w:tab w:val="left" w:pos="4820"/>
      </w:tabs>
      <w:spacing w:before="400" w:after="80"/>
      <w:ind w:left="0"/>
    </w:pPr>
    <w:rPr>
      <w:b/>
      <w:sz w:val="24"/>
    </w:rPr>
  </w:style>
  <w:style w:type="paragraph" w:styleId="Kopfzeile">
    <w:name w:val="header"/>
    <w:basedOn w:val="Standard"/>
    <w:rsid w:val="001A351E"/>
    <w:pPr>
      <w:tabs>
        <w:tab w:val="center" w:pos="4536"/>
        <w:tab w:val="right" w:pos="9072"/>
      </w:tabs>
      <w:spacing w:after="0"/>
      <w:ind w:left="0"/>
    </w:pPr>
    <w:rPr>
      <w:sz w:val="20"/>
    </w:rPr>
  </w:style>
  <w:style w:type="paragraph" w:styleId="Fuzeile">
    <w:name w:val="footer"/>
    <w:basedOn w:val="Standard"/>
    <w:rsid w:val="001A351E"/>
    <w:pPr>
      <w:tabs>
        <w:tab w:val="center" w:pos="4536"/>
        <w:tab w:val="right" w:pos="9072"/>
      </w:tabs>
      <w:spacing w:after="0"/>
      <w:ind w:left="0"/>
    </w:pPr>
    <w:rPr>
      <w:sz w:val="20"/>
    </w:rPr>
  </w:style>
  <w:style w:type="character" w:styleId="Seitenzahl">
    <w:name w:val="page number"/>
    <w:rsid w:val="001A351E"/>
    <w:rPr>
      <w:sz w:val="20"/>
    </w:rPr>
  </w:style>
  <w:style w:type="paragraph" w:styleId="Beschriftung">
    <w:name w:val="caption"/>
    <w:basedOn w:val="Standard"/>
    <w:next w:val="Standard"/>
    <w:qFormat/>
    <w:rsid w:val="001A351E"/>
    <w:pPr>
      <w:tabs>
        <w:tab w:val="left" w:pos="4914"/>
      </w:tabs>
      <w:spacing w:before="240"/>
      <w:ind w:left="0"/>
      <w:jc w:val="left"/>
    </w:pPr>
    <w:rPr>
      <w:b/>
      <w:sz w:val="20"/>
    </w:rPr>
  </w:style>
  <w:style w:type="paragraph" w:styleId="Textkrper-Zeileneinzug">
    <w:name w:val="Body Text Indent"/>
    <w:basedOn w:val="Standard"/>
    <w:rsid w:val="001A351E"/>
    <w:pPr>
      <w:spacing w:after="0"/>
      <w:ind w:left="426"/>
      <w:jc w:val="left"/>
    </w:pPr>
    <w:rPr>
      <w:sz w:val="20"/>
    </w:rPr>
  </w:style>
  <w:style w:type="paragraph" w:customStyle="1" w:styleId="Textkrper-Einzug21">
    <w:name w:val="Textkörper-Einzug 21"/>
    <w:basedOn w:val="Standard"/>
    <w:rsid w:val="001A351E"/>
    <w:pPr>
      <w:spacing w:after="0"/>
      <w:ind w:left="709"/>
      <w:jc w:val="left"/>
    </w:pPr>
    <w:rPr>
      <w:sz w:val="20"/>
    </w:rPr>
  </w:style>
  <w:style w:type="paragraph" w:styleId="Textkrper-Einzug2">
    <w:name w:val="Body Text Indent 2"/>
    <w:basedOn w:val="Standard"/>
    <w:rsid w:val="001A351E"/>
    <w:pPr>
      <w:widowControl/>
      <w:spacing w:before="20" w:after="0"/>
      <w:ind w:left="1276" w:firstLine="1"/>
      <w:jc w:val="left"/>
    </w:pPr>
  </w:style>
  <w:style w:type="table" w:customStyle="1" w:styleId="Tabellengitternetz">
    <w:name w:val="Tabellengitternetz"/>
    <w:basedOn w:val="NormaleTabelle"/>
    <w:rsid w:val="00112C62"/>
    <w:pPr>
      <w:widowControl w:val="0"/>
      <w:spacing w:after="60"/>
      <w:ind w:left="45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2BA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A2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51E"/>
    <w:pPr>
      <w:widowControl w:val="0"/>
      <w:spacing w:after="60"/>
      <w:ind w:left="454"/>
      <w:jc w:val="both"/>
    </w:pPr>
    <w:rPr>
      <w:rFonts w:ascii="Arial" w:hAnsi="Arial"/>
      <w:sz w:val="18"/>
    </w:rPr>
  </w:style>
  <w:style w:type="paragraph" w:styleId="berschrift1">
    <w:name w:val="heading 1"/>
    <w:basedOn w:val="Standard"/>
    <w:next w:val="Standard"/>
    <w:qFormat/>
    <w:rsid w:val="001A351E"/>
    <w:pPr>
      <w:keepNext/>
      <w:ind w:hanging="454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rsid w:val="001A351E"/>
    <w:pPr>
      <w:ind w:hanging="454"/>
      <w:outlineLvl w:val="1"/>
    </w:pPr>
  </w:style>
  <w:style w:type="paragraph" w:styleId="berschrift3">
    <w:name w:val="heading 3"/>
    <w:basedOn w:val="Standard"/>
    <w:next w:val="Standard"/>
    <w:qFormat/>
    <w:rsid w:val="001A351E"/>
    <w:pPr>
      <w:keepNext/>
      <w:ind w:hanging="454"/>
      <w:outlineLvl w:val="2"/>
    </w:pPr>
  </w:style>
  <w:style w:type="paragraph" w:styleId="berschrift4">
    <w:name w:val="heading 4"/>
    <w:basedOn w:val="Standard"/>
    <w:next w:val="Standard"/>
    <w:qFormat/>
    <w:rsid w:val="001A351E"/>
    <w:pPr>
      <w:keepNext/>
      <w:spacing w:before="240"/>
      <w:ind w:left="0"/>
      <w:outlineLvl w:val="3"/>
    </w:pPr>
    <w:rPr>
      <w:rFonts w:ascii="Times New Roman" w:hAnsi="Times New Roman"/>
      <w:b/>
      <w:i/>
      <w:sz w:val="24"/>
    </w:rPr>
  </w:style>
  <w:style w:type="paragraph" w:styleId="berschrift5">
    <w:name w:val="heading 5"/>
    <w:basedOn w:val="Standard"/>
    <w:next w:val="Standard"/>
    <w:qFormat/>
    <w:rsid w:val="001A351E"/>
    <w:pPr>
      <w:spacing w:before="240"/>
      <w:ind w:left="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rsid w:val="001A351E"/>
    <w:pPr>
      <w:spacing w:before="240"/>
      <w:ind w:left="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rsid w:val="001A351E"/>
    <w:pPr>
      <w:spacing w:before="240"/>
      <w:ind w:left="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rsid w:val="001A351E"/>
    <w:pPr>
      <w:spacing w:before="240"/>
      <w:ind w:left="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rsid w:val="001A351E"/>
    <w:pPr>
      <w:spacing w:after="0" w:line="240" w:lineRule="atLeast"/>
      <w:ind w:left="0"/>
      <w:outlineLvl w:val="8"/>
    </w:pPr>
    <w:rPr>
      <w:rFonts w:ascii="Times New Roman" w:hAnsi="Times New Roman"/>
      <w:sz w:val="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">
    <w:name w:val="Hauptüb"/>
    <w:basedOn w:val="Standard"/>
    <w:next w:val="berschr"/>
    <w:rsid w:val="001A351E"/>
    <w:pPr>
      <w:spacing w:after="0"/>
      <w:ind w:left="0"/>
    </w:pPr>
    <w:rPr>
      <w:b/>
      <w:sz w:val="30"/>
    </w:rPr>
  </w:style>
  <w:style w:type="paragraph" w:customStyle="1" w:styleId="berschr">
    <w:name w:val="Überschr"/>
    <w:basedOn w:val="Standard"/>
    <w:next w:val="Standard"/>
    <w:rsid w:val="001A351E"/>
    <w:pPr>
      <w:keepNext/>
      <w:tabs>
        <w:tab w:val="left" w:pos="4536"/>
        <w:tab w:val="left" w:pos="4820"/>
      </w:tabs>
      <w:spacing w:before="400" w:after="80"/>
      <w:ind w:left="0"/>
    </w:pPr>
    <w:rPr>
      <w:b/>
      <w:sz w:val="24"/>
    </w:rPr>
  </w:style>
  <w:style w:type="paragraph" w:styleId="Kopfzeile">
    <w:name w:val="header"/>
    <w:basedOn w:val="Standard"/>
    <w:rsid w:val="001A351E"/>
    <w:pPr>
      <w:tabs>
        <w:tab w:val="center" w:pos="4536"/>
        <w:tab w:val="right" w:pos="9072"/>
      </w:tabs>
      <w:spacing w:after="0"/>
      <w:ind w:left="0"/>
    </w:pPr>
    <w:rPr>
      <w:sz w:val="20"/>
    </w:rPr>
  </w:style>
  <w:style w:type="paragraph" w:styleId="Fuzeile">
    <w:name w:val="footer"/>
    <w:basedOn w:val="Standard"/>
    <w:rsid w:val="001A351E"/>
    <w:pPr>
      <w:tabs>
        <w:tab w:val="center" w:pos="4536"/>
        <w:tab w:val="right" w:pos="9072"/>
      </w:tabs>
      <w:spacing w:after="0"/>
      <w:ind w:left="0"/>
    </w:pPr>
    <w:rPr>
      <w:sz w:val="20"/>
    </w:rPr>
  </w:style>
  <w:style w:type="character" w:styleId="Seitenzahl">
    <w:name w:val="page number"/>
    <w:rsid w:val="001A351E"/>
    <w:rPr>
      <w:sz w:val="20"/>
    </w:rPr>
  </w:style>
  <w:style w:type="paragraph" w:styleId="Beschriftung">
    <w:name w:val="caption"/>
    <w:basedOn w:val="Standard"/>
    <w:next w:val="Standard"/>
    <w:qFormat/>
    <w:rsid w:val="001A351E"/>
    <w:pPr>
      <w:tabs>
        <w:tab w:val="left" w:pos="4914"/>
      </w:tabs>
      <w:spacing w:before="240"/>
      <w:ind w:left="0"/>
      <w:jc w:val="left"/>
    </w:pPr>
    <w:rPr>
      <w:b/>
      <w:sz w:val="20"/>
    </w:rPr>
  </w:style>
  <w:style w:type="paragraph" w:styleId="Textkrper-Zeileneinzug">
    <w:name w:val="Body Text Indent"/>
    <w:basedOn w:val="Standard"/>
    <w:rsid w:val="001A351E"/>
    <w:pPr>
      <w:spacing w:after="0"/>
      <w:ind w:left="426"/>
      <w:jc w:val="left"/>
    </w:pPr>
    <w:rPr>
      <w:sz w:val="20"/>
    </w:rPr>
  </w:style>
  <w:style w:type="paragraph" w:customStyle="1" w:styleId="Textkrper-Einzug21">
    <w:name w:val="Textkörper-Einzug 21"/>
    <w:basedOn w:val="Standard"/>
    <w:rsid w:val="001A351E"/>
    <w:pPr>
      <w:spacing w:after="0"/>
      <w:ind w:left="709"/>
      <w:jc w:val="left"/>
    </w:pPr>
    <w:rPr>
      <w:sz w:val="20"/>
    </w:rPr>
  </w:style>
  <w:style w:type="paragraph" w:styleId="Textkrper-Einzug2">
    <w:name w:val="Body Text Indent 2"/>
    <w:basedOn w:val="Standard"/>
    <w:rsid w:val="001A351E"/>
    <w:pPr>
      <w:widowControl/>
      <w:spacing w:before="20" w:after="0"/>
      <w:ind w:left="1276" w:firstLine="1"/>
      <w:jc w:val="left"/>
    </w:pPr>
  </w:style>
  <w:style w:type="table" w:customStyle="1" w:styleId="Tabellengitternetz">
    <w:name w:val="Tabellengitternetz"/>
    <w:basedOn w:val="NormaleTabelle"/>
    <w:rsid w:val="00112C62"/>
    <w:pPr>
      <w:widowControl w:val="0"/>
      <w:spacing w:after="60"/>
      <w:ind w:left="45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2BA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A2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FF6A1141.dotm</Template>
  <TotalTime>0</TotalTime>
  <Pages>2</Pages>
  <Words>205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 2 - Änderungsverfahren Dienstleistung</vt:lpstr>
    </vt:vector>
  </TitlesOfParts>
  <Company>BMI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 2 - Änderungsverfahren Dienstleistung</dc:title>
  <dc:creator>AG EVB-IT</dc:creator>
  <cp:lastModifiedBy>Kunzmann, Luise</cp:lastModifiedBy>
  <cp:revision>2</cp:revision>
  <cp:lastPrinted>2012-09-13T10:50:00Z</cp:lastPrinted>
  <dcterms:created xsi:type="dcterms:W3CDTF">2018-03-29T09:51:00Z</dcterms:created>
  <dcterms:modified xsi:type="dcterms:W3CDTF">2018-03-29T09:51:00Z</dcterms:modified>
</cp:coreProperties>
</file>